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9E2" w14:textId="12C9DD8C" w:rsidR="00B8794F" w:rsidRDefault="00AE3874" w:rsidP="00571EA1">
      <w:pPr>
        <w:sectPr w:rsidR="00B8794F" w:rsidSect="00672E46">
          <w:headerReference w:type="default" r:id="rId7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B3D4E25" wp14:editId="6C734C60">
                <wp:simplePos x="0" y="0"/>
                <wp:positionH relativeFrom="column">
                  <wp:posOffset>1052052</wp:posOffset>
                </wp:positionH>
                <wp:positionV relativeFrom="paragraph">
                  <wp:posOffset>4264742</wp:posOffset>
                </wp:positionV>
                <wp:extent cx="1877961" cy="412299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961" cy="412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E70EE" w14:textId="2BC37D96" w:rsidR="00FE27F1" w:rsidRPr="00E145D9" w:rsidRDefault="00E145D9" w:rsidP="00571EA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571EA1" w:rsidRPr="00E145D9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Catch video</w:t>
                              </w:r>
                            </w:hyperlink>
                            <w:r w:rsidR="00AE3874" w:rsidRPr="00E145D9">
                              <w:rPr>
                                <w:rStyle w:val="Hyperlink"/>
                                <w:rFonts w:asciiTheme="minorBidi" w:hAnsiTheme="minorBidi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br/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  <w:p w14:paraId="2D412785" w14:textId="77777777" w:rsidR="00E145D9" w:rsidRDefault="00E14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3D4E25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82.85pt;margin-top:335.8pt;width:147.85pt;height:32.4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" filled="f" stroked="f" strokeweight=".5pt">
                <v:textbox>
                  <w:txbxContent>
                    <w:bookmarkStart w:id="1" w:name="_GoBack"/>
                    <w:p w14:paraId="7DBE70EE" w14:textId="2BC37D96" w:rsidR="00FE27F1" w:rsidRPr="00E145D9" w:rsidRDefault="00E145D9" w:rsidP="00571EA1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E145D9">
                        <w:rPr>
                          <w:rStyle w:val="Hyperlink"/>
                          <w:rFonts w:asciiTheme="minorBidi" w:hAnsiTheme="minorBidi"/>
                        </w:rPr>
                        <w:fldChar w:fldCharType="begin"/>
                      </w:r>
                      <w:r w:rsidRPr="00E145D9">
                        <w:rPr>
                          <w:rStyle w:val="Hyperlink"/>
                          <w:rFonts w:asciiTheme="minorBidi" w:hAnsiTheme="minorBidi"/>
                        </w:rPr>
                        <w:instrText xml:space="preserve"> HYPERLINK "https://www.youtube.com/watch?v=EPi7KFwwiJI&amp;list=PLrOa7LNP0maWa6EPlnkvHlk3VsBqhuMZq&amp;index=1" </w:instrText>
                      </w:r>
                      <w:r w:rsidRPr="00E145D9">
                        <w:rPr>
                          <w:rStyle w:val="Hyperlink"/>
                          <w:rFonts w:asciiTheme="minorBidi" w:hAnsiTheme="minorBidi"/>
                        </w:rPr>
                        <w:fldChar w:fldCharType="separate"/>
                      </w:r>
                      <w:r w:rsidR="00571EA1" w:rsidRPr="00E145D9">
                        <w:rPr>
                          <w:rStyle w:val="Hyperlink"/>
                          <w:rFonts w:asciiTheme="minorBidi" w:hAnsiTheme="minorBidi"/>
                        </w:rPr>
                        <w:t>Catch video</w:t>
                      </w:r>
                      <w:r w:rsidRPr="00E145D9">
                        <w:rPr>
                          <w:rStyle w:val="Hyperlink"/>
                          <w:rFonts w:asciiTheme="minorBidi" w:hAnsiTheme="minorBidi"/>
                        </w:rPr>
                        <w:fldChar w:fldCharType="end"/>
                      </w:r>
                      <w:r w:rsidR="00AE3874" w:rsidRPr="00E145D9">
                        <w:rPr>
                          <w:rStyle w:val="Hyperlink"/>
                          <w:rFonts w:asciiTheme="minorBidi" w:hAnsiTheme="minorBidi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u w:val="none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  <w:bookmarkEnd w:id="1"/>
                    <w:p w14:paraId="2D412785" w14:textId="77777777" w:rsidR="00E145D9" w:rsidRDefault="00E145D9"/>
                  </w:txbxContent>
                </v:textbox>
              </v:shape>
            </w:pict>
          </mc:Fallback>
        </mc:AlternateContent>
      </w:r>
      <w:r w:rsidR="00571EA1">
        <w:rPr>
          <w:noProof/>
          <w:lang w:eastAsia="en-AU"/>
        </w:rPr>
        <w:drawing>
          <wp:anchor distT="0" distB="0" distL="114300" distR="114300" simplePos="0" relativeHeight="251649024" behindDoc="0" locked="0" layoutInCell="1" allowOverlap="1" wp14:anchorId="51CDEA2C" wp14:editId="49999897">
            <wp:simplePos x="0" y="0"/>
            <wp:positionH relativeFrom="column">
              <wp:posOffset>581025</wp:posOffset>
            </wp:positionH>
            <wp:positionV relativeFrom="paragraph">
              <wp:posOffset>4324350</wp:posOffset>
            </wp:positionV>
            <wp:extent cx="446400" cy="313200"/>
            <wp:effectExtent l="0" t="0" r="0" b="0"/>
            <wp:wrapNone/>
            <wp:docPr id="58" name="Picture 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9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FD0951F" wp14:editId="4FF57E28">
                <wp:simplePos x="0" y="0"/>
                <wp:positionH relativeFrom="column">
                  <wp:posOffset>353060</wp:posOffset>
                </wp:positionH>
                <wp:positionV relativeFrom="paragraph">
                  <wp:posOffset>5029200</wp:posOffset>
                </wp:positionV>
                <wp:extent cx="5372100" cy="431800"/>
                <wp:effectExtent l="0" t="0" r="0" b="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57093" w14:textId="77777777" w:rsidR="00817999" w:rsidRPr="009239F6" w:rsidRDefault="00817999" w:rsidP="0081799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444A7D" id="Text Box 95" o:spid="_x0000_s1027" type="#_x0000_t202" style="position:absolute;margin-left:27.8pt;margin-top:396pt;width:423pt;height:34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" filled="f" stroked="f">
                <v:textbox>
                  <w:txbxContent>
                    <w:p w:rsidR="00817999" w:rsidRPr="009239F6" w:rsidRDefault="00817999" w:rsidP="0081799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94F" w:rsidRPr="007E36CF">
        <w:rPr>
          <w:noProof/>
          <w:lang w:eastAsia="en-AU"/>
        </w:rPr>
        <w:drawing>
          <wp:anchor distT="0" distB="0" distL="114300" distR="114300" simplePos="0" relativeHeight="251617280" behindDoc="0" locked="0" layoutInCell="1" allowOverlap="1" wp14:anchorId="17F5B1B4" wp14:editId="47AF12D1">
            <wp:simplePos x="0" y="0"/>
            <wp:positionH relativeFrom="column">
              <wp:posOffset>2535555</wp:posOffset>
            </wp:positionH>
            <wp:positionV relativeFrom="page">
              <wp:posOffset>2332355</wp:posOffset>
            </wp:positionV>
            <wp:extent cx="1762760" cy="2498090"/>
            <wp:effectExtent l="25400" t="25400" r="15240" b="16510"/>
            <wp:wrapNone/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94F" w:rsidRPr="007E36CF">
        <w:rPr>
          <w:noProof/>
          <w:lang w:eastAsia="en-AU"/>
        </w:rPr>
        <w:drawing>
          <wp:anchor distT="0" distB="0" distL="114300" distR="114300" simplePos="0" relativeHeight="251618304" behindDoc="0" locked="0" layoutInCell="1" allowOverlap="1" wp14:anchorId="2271C042" wp14:editId="00E95FC6">
            <wp:simplePos x="0" y="0"/>
            <wp:positionH relativeFrom="column">
              <wp:posOffset>4478655</wp:posOffset>
            </wp:positionH>
            <wp:positionV relativeFrom="page">
              <wp:posOffset>2332355</wp:posOffset>
            </wp:positionV>
            <wp:extent cx="1762760" cy="2498090"/>
            <wp:effectExtent l="25400" t="25400" r="15240" b="16510"/>
            <wp:wrapNone/>
            <wp:docPr id="1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94F" w:rsidRPr="007E36CF">
        <w:rPr>
          <w:noProof/>
          <w:lang w:eastAsia="en-AU"/>
        </w:rPr>
        <w:drawing>
          <wp:anchor distT="0" distB="0" distL="114300" distR="114300" simplePos="0" relativeHeight="251619328" behindDoc="0" locked="0" layoutInCell="1" allowOverlap="1" wp14:anchorId="140BE076" wp14:editId="26AEC4D2">
            <wp:simplePos x="0" y="0"/>
            <wp:positionH relativeFrom="column">
              <wp:posOffset>6421966</wp:posOffset>
            </wp:positionH>
            <wp:positionV relativeFrom="page">
              <wp:posOffset>2332567</wp:posOffset>
            </wp:positionV>
            <wp:extent cx="1762760" cy="2498090"/>
            <wp:effectExtent l="25400" t="25400" r="15240" b="16510"/>
            <wp:wrapNone/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F8483" w14:textId="77777777" w:rsidR="00893EB5" w:rsidRDefault="00571EA1">
      <w:pPr>
        <w:sectPr w:rsidR="00893EB5" w:rsidSect="00672E46">
          <w:headerReference w:type="default" r:id="rId11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9C162E1" wp14:editId="0C3249FF">
                <wp:simplePos x="0" y="0"/>
                <wp:positionH relativeFrom="column">
                  <wp:posOffset>1140543</wp:posOffset>
                </wp:positionH>
                <wp:positionV relativeFrom="paragraph">
                  <wp:posOffset>4215581</wp:posOffset>
                </wp:positionV>
                <wp:extent cx="1897626" cy="422234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626" cy="42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28F17" w14:textId="306C46EB" w:rsidR="00571EA1" w:rsidRPr="00E145D9" w:rsidRDefault="00A936EC" w:rsidP="00396B0F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396B0F" w:rsidRPr="00E145D9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Dodge</w:t>
                              </w:r>
                              <w:r w:rsidR="00571EA1" w:rsidRPr="00E145D9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br/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  <w:p w14:paraId="274433D5" w14:textId="77777777" w:rsidR="00E145D9" w:rsidRDefault="00E14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C162E1" id="Text Box 70" o:spid="_x0000_s1028" type="#_x0000_t202" style="position:absolute;margin-left:89.8pt;margin-top:331.95pt;width:149.4pt;height:33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" filled="f" stroked="f" strokeweight=".5pt">
                <v:textbox>
                  <w:txbxContent>
                    <w:p w14:paraId="05328F17" w14:textId="306C46EB" w:rsidR="00571EA1" w:rsidRPr="00E145D9" w:rsidRDefault="00E145D9" w:rsidP="00396B0F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hyperlink r:id="rId13" w:history="1">
                        <w:r w:rsidR="00396B0F" w:rsidRPr="00E145D9">
                          <w:rPr>
                            <w:rStyle w:val="Hyperlink"/>
                            <w:rFonts w:asciiTheme="minorBidi" w:hAnsiTheme="minorBidi"/>
                          </w:rPr>
                          <w:t>Dodg</w:t>
                        </w:r>
                        <w:r w:rsidR="00396B0F" w:rsidRPr="00E145D9">
                          <w:rPr>
                            <w:rStyle w:val="Hyperlink"/>
                            <w:rFonts w:asciiTheme="minorBidi" w:hAnsiTheme="minorBidi"/>
                          </w:rPr>
                          <w:t>e</w:t>
                        </w:r>
                        <w:r w:rsidR="00571EA1" w:rsidRPr="00E145D9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  <w:p w14:paraId="274433D5" w14:textId="77777777" w:rsidR="00E145D9" w:rsidRDefault="00E145D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1072" behindDoc="0" locked="0" layoutInCell="1" allowOverlap="1" wp14:anchorId="7A029C39" wp14:editId="51303AD8">
            <wp:simplePos x="0" y="0"/>
            <wp:positionH relativeFrom="column">
              <wp:posOffset>619125</wp:posOffset>
            </wp:positionH>
            <wp:positionV relativeFrom="paragraph">
              <wp:posOffset>4257675</wp:posOffset>
            </wp:positionV>
            <wp:extent cx="446400" cy="313200"/>
            <wp:effectExtent l="0" t="0" r="0" b="0"/>
            <wp:wrapNone/>
            <wp:docPr id="59" name="Picture 5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25472" behindDoc="0" locked="0" layoutInCell="1" allowOverlap="1" wp14:anchorId="424E4390" wp14:editId="4F82D602">
            <wp:simplePos x="0" y="0"/>
            <wp:positionH relativeFrom="column">
              <wp:posOffset>8343900</wp:posOffset>
            </wp:positionH>
            <wp:positionV relativeFrom="page">
              <wp:posOffset>2327910</wp:posOffset>
            </wp:positionV>
            <wp:extent cx="1762760" cy="2498090"/>
            <wp:effectExtent l="25400" t="25400" r="15240" b="16510"/>
            <wp:wrapNone/>
            <wp:docPr id="8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24448" behindDoc="0" locked="0" layoutInCell="1" allowOverlap="1" wp14:anchorId="6958FDBD" wp14:editId="160B34E6">
            <wp:simplePos x="0" y="0"/>
            <wp:positionH relativeFrom="column">
              <wp:posOffset>571500</wp:posOffset>
            </wp:positionH>
            <wp:positionV relativeFrom="page">
              <wp:posOffset>2327910</wp:posOffset>
            </wp:positionV>
            <wp:extent cx="1762760" cy="2498090"/>
            <wp:effectExtent l="25400" t="25400" r="15240" b="16510"/>
            <wp:wrapNone/>
            <wp:docPr id="8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6F90AFC" wp14:editId="5B273E8F">
                <wp:simplePos x="0" y="0"/>
                <wp:positionH relativeFrom="column">
                  <wp:posOffset>342900</wp:posOffset>
                </wp:positionH>
                <wp:positionV relativeFrom="paragraph">
                  <wp:posOffset>5003800</wp:posOffset>
                </wp:positionV>
                <wp:extent cx="5372100" cy="43180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6B666" w14:textId="77777777" w:rsidR="00FC56E0" w:rsidRPr="009239F6" w:rsidRDefault="00FC56E0" w:rsidP="00FC56E0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3FEAC" id="Text Box 78" o:spid="_x0000_s1029" type="#_x0000_t202" style="position:absolute;margin-left:27pt;margin-top:394pt;width:423pt;height:34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" filled="f" stroked="f">
                <v:textbox>
                  <w:txbxContent>
                    <w:p w:rsidR="00FC56E0" w:rsidRPr="009239F6" w:rsidRDefault="00FC56E0" w:rsidP="00FC56E0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22400" behindDoc="0" locked="0" layoutInCell="1" allowOverlap="1" wp14:anchorId="0B97EC10" wp14:editId="5E47DBCE">
            <wp:simplePos x="0" y="0"/>
            <wp:positionH relativeFrom="column">
              <wp:posOffset>6400800</wp:posOffset>
            </wp:positionH>
            <wp:positionV relativeFrom="page">
              <wp:posOffset>2327910</wp:posOffset>
            </wp:positionV>
            <wp:extent cx="1762760" cy="2498090"/>
            <wp:effectExtent l="25400" t="25400" r="15240" b="16510"/>
            <wp:wrapNone/>
            <wp:docPr id="8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21376" behindDoc="0" locked="0" layoutInCell="1" allowOverlap="1" wp14:anchorId="05C85E4F" wp14:editId="72D6A276">
            <wp:simplePos x="0" y="0"/>
            <wp:positionH relativeFrom="column">
              <wp:posOffset>4457700</wp:posOffset>
            </wp:positionH>
            <wp:positionV relativeFrom="page">
              <wp:posOffset>2327910</wp:posOffset>
            </wp:positionV>
            <wp:extent cx="1762760" cy="2498090"/>
            <wp:effectExtent l="25400" t="25400" r="15240" b="16510"/>
            <wp:wrapNone/>
            <wp:docPr id="8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20352" behindDoc="0" locked="0" layoutInCell="1" allowOverlap="1" wp14:anchorId="2F2377B0" wp14:editId="7EB36749">
            <wp:simplePos x="0" y="0"/>
            <wp:positionH relativeFrom="column">
              <wp:posOffset>2514600</wp:posOffset>
            </wp:positionH>
            <wp:positionV relativeFrom="page">
              <wp:posOffset>2327910</wp:posOffset>
            </wp:positionV>
            <wp:extent cx="1762928" cy="2498090"/>
            <wp:effectExtent l="25400" t="25400" r="15240" b="16510"/>
            <wp:wrapNone/>
            <wp:docPr id="7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B4E29" w14:textId="77777777" w:rsidR="00893EB5" w:rsidRDefault="00396B0F">
      <w:pPr>
        <w:sectPr w:rsidR="00893EB5" w:rsidSect="00672E46">
          <w:headerReference w:type="default" r:id="rId14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8E5F3E" wp14:editId="3AF8CB12">
                <wp:simplePos x="0" y="0"/>
                <wp:positionH relativeFrom="column">
                  <wp:posOffset>1573161</wp:posOffset>
                </wp:positionH>
                <wp:positionV relativeFrom="paragraph">
                  <wp:posOffset>4274574</wp:posOffset>
                </wp:positionV>
                <wp:extent cx="1893529" cy="432066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29" cy="432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DB333" w14:textId="1F79B0CE" w:rsidR="00E145D9" w:rsidRPr="00E145D9" w:rsidRDefault="00A936EC" w:rsidP="00E145D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396B0F" w:rsidRPr="00E145D9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Hop</w:t>
                              </w:r>
                              <w:r w:rsidR="00571EA1" w:rsidRPr="00E145D9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  <w:u w:val="none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  <w:p w14:paraId="48706E97" w14:textId="77777777" w:rsidR="00E145D9" w:rsidRDefault="00E145D9" w:rsidP="00E145D9"/>
                          <w:p w14:paraId="29143FC3" w14:textId="7D5A0924" w:rsidR="00571EA1" w:rsidRPr="00571EA1" w:rsidRDefault="00571EA1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E5F3E" id="Text Box 71" o:spid="_x0000_s1030" type="#_x0000_t202" style="position:absolute;margin-left:123.85pt;margin-top:336.6pt;width:149.1pt;height:3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" filled="f" stroked="f" strokeweight=".5pt">
                <v:textbox>
                  <w:txbxContent>
                    <w:p w14:paraId="021DB333" w14:textId="1F79B0CE" w:rsidR="00E145D9" w:rsidRPr="00E145D9" w:rsidRDefault="00E145D9" w:rsidP="00E145D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hyperlink r:id="rId16" w:history="1">
                        <w:r w:rsidR="00396B0F" w:rsidRPr="00E145D9">
                          <w:rPr>
                            <w:rStyle w:val="Hyperlink"/>
                            <w:rFonts w:asciiTheme="minorBidi" w:hAnsiTheme="minorBidi"/>
                          </w:rPr>
                          <w:t>Hop</w:t>
                        </w:r>
                        <w:r w:rsidR="00571EA1" w:rsidRPr="00E145D9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  <w:u w:val="none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  <w:p w14:paraId="48706E97" w14:textId="77777777" w:rsidR="00E145D9" w:rsidRDefault="00E145D9" w:rsidP="00E145D9"/>
                    <w:p w14:paraId="29143FC3" w14:textId="7D5A0924" w:rsidR="00571EA1" w:rsidRPr="00571EA1" w:rsidRDefault="00571EA1" w:rsidP="00396B0F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454C56BB" wp14:editId="1CA81B87">
            <wp:simplePos x="0" y="0"/>
            <wp:positionH relativeFrom="column">
              <wp:posOffset>1057275</wp:posOffset>
            </wp:positionH>
            <wp:positionV relativeFrom="paragraph">
              <wp:posOffset>4334172</wp:posOffset>
            </wp:positionV>
            <wp:extent cx="446400" cy="313200"/>
            <wp:effectExtent l="0" t="0" r="0" b="0"/>
            <wp:wrapNone/>
            <wp:docPr id="101" name="Picture 1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7834CA7A" wp14:editId="1C48B29E">
            <wp:simplePos x="0" y="0"/>
            <wp:positionH relativeFrom="column">
              <wp:posOffset>3470910</wp:posOffset>
            </wp:positionH>
            <wp:positionV relativeFrom="page">
              <wp:posOffset>2340610</wp:posOffset>
            </wp:positionV>
            <wp:extent cx="1762760" cy="2498090"/>
            <wp:effectExtent l="25400" t="25400" r="15240" b="16510"/>
            <wp:wrapNone/>
            <wp:docPr id="8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2BF91A76" wp14:editId="0E78EA27">
            <wp:simplePos x="0" y="0"/>
            <wp:positionH relativeFrom="column">
              <wp:posOffset>5414010</wp:posOffset>
            </wp:positionH>
            <wp:positionV relativeFrom="page">
              <wp:posOffset>2340610</wp:posOffset>
            </wp:positionV>
            <wp:extent cx="1762760" cy="2498090"/>
            <wp:effectExtent l="25400" t="25400" r="15240" b="16510"/>
            <wp:wrapNone/>
            <wp:docPr id="8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4FBB8002" wp14:editId="672A9C26">
            <wp:simplePos x="0" y="0"/>
            <wp:positionH relativeFrom="column">
              <wp:posOffset>7357110</wp:posOffset>
            </wp:positionH>
            <wp:positionV relativeFrom="page">
              <wp:posOffset>2340610</wp:posOffset>
            </wp:positionV>
            <wp:extent cx="1762760" cy="2498090"/>
            <wp:effectExtent l="25400" t="25400" r="15240" b="16510"/>
            <wp:wrapNone/>
            <wp:docPr id="8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68B54C52" wp14:editId="0E3DE2EC">
            <wp:simplePos x="0" y="0"/>
            <wp:positionH relativeFrom="column">
              <wp:posOffset>1527810</wp:posOffset>
            </wp:positionH>
            <wp:positionV relativeFrom="page">
              <wp:posOffset>2340821</wp:posOffset>
            </wp:positionV>
            <wp:extent cx="1762760" cy="2498090"/>
            <wp:effectExtent l="25400" t="25400" r="15240" b="16510"/>
            <wp:wrapNone/>
            <wp:docPr id="8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37383F" wp14:editId="1C75B1CA">
                <wp:simplePos x="0" y="0"/>
                <wp:positionH relativeFrom="column">
                  <wp:posOffset>342900</wp:posOffset>
                </wp:positionH>
                <wp:positionV relativeFrom="paragraph">
                  <wp:posOffset>5033645</wp:posOffset>
                </wp:positionV>
                <wp:extent cx="5372100" cy="4318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EE8FC" w14:textId="77777777" w:rsidR="00FC56E0" w:rsidRPr="009239F6" w:rsidRDefault="00FC56E0" w:rsidP="00FC56E0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14FE5F" id="Text Box 84" o:spid="_x0000_s1031" type="#_x0000_t202" style="position:absolute;margin-left:27pt;margin-top:396.35pt;width:423pt;height:34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" filled="f" stroked="f">
                <v:textbox>
                  <w:txbxContent>
                    <w:p w:rsidR="00FC56E0" w:rsidRPr="009239F6" w:rsidRDefault="00FC56E0" w:rsidP="00FC56E0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25A0E" w14:textId="77777777" w:rsidR="00893EB5" w:rsidRDefault="00396B0F">
      <w:pPr>
        <w:sectPr w:rsidR="00893EB5" w:rsidSect="00672E46">
          <w:headerReference w:type="default" r:id="rId17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32513F" wp14:editId="010FDD1E">
                <wp:simplePos x="0" y="0"/>
                <wp:positionH relativeFrom="column">
                  <wp:posOffset>1513840</wp:posOffset>
                </wp:positionH>
                <wp:positionV relativeFrom="paragraph">
                  <wp:posOffset>4303723</wp:posOffset>
                </wp:positionV>
                <wp:extent cx="1927122" cy="451096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122" cy="45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A7336" w14:textId="5C60644C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18" w:history="1">
                              <w:r w:rsid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Kick</w:t>
                              </w:r>
                              <w:r w:rsidR="00571EA1" w:rsidRPr="00571EA1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2513F" id="Text Box 76" o:spid="_x0000_s1032" type="#_x0000_t202" style="position:absolute;margin-left:119.2pt;margin-top:338.9pt;width:151.75pt;height:3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" filled="f" stroked="f" strokeweight=".5pt">
                <v:textbox>
                  <w:txbxContent>
                    <w:p w14:paraId="09BA7336" w14:textId="5C60644C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19" w:history="1">
                        <w:r w:rsidR="00396B0F">
                          <w:rPr>
                            <w:rStyle w:val="Hyperlink"/>
                            <w:rFonts w:asciiTheme="minorBidi" w:hAnsiTheme="minorBidi"/>
                          </w:rPr>
                          <w:t>Kick</w:t>
                        </w:r>
                        <w:r w:rsidR="00571EA1" w:rsidRPr="00571EA1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39D3B1FD" wp14:editId="096017B9">
            <wp:simplePos x="0" y="0"/>
            <wp:positionH relativeFrom="column">
              <wp:posOffset>981075</wp:posOffset>
            </wp:positionH>
            <wp:positionV relativeFrom="paragraph">
              <wp:posOffset>4352925</wp:posOffset>
            </wp:positionV>
            <wp:extent cx="446400" cy="313200"/>
            <wp:effectExtent l="0" t="0" r="0" b="0"/>
            <wp:wrapNone/>
            <wp:docPr id="102" name="Picture 10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E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ABB65" wp14:editId="6D73EB74">
                <wp:simplePos x="0" y="0"/>
                <wp:positionH relativeFrom="column">
                  <wp:posOffset>342900</wp:posOffset>
                </wp:positionH>
                <wp:positionV relativeFrom="paragraph">
                  <wp:posOffset>5020310</wp:posOffset>
                </wp:positionV>
                <wp:extent cx="5372100" cy="43180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5533B" w14:textId="77777777" w:rsidR="00FC56E0" w:rsidRPr="009239F6" w:rsidRDefault="00FC56E0" w:rsidP="00FC56E0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7F4F6" id="Text Box 72" o:spid="_x0000_s1033" type="#_x0000_t202" style="position:absolute;margin-left:27pt;margin-top:395.3pt;width:423pt;height:3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" filled="f" stroked="f">
                <v:textbox>
                  <w:txbxContent>
                    <w:p w:rsidR="00FC56E0" w:rsidRPr="009239F6" w:rsidRDefault="00FC56E0" w:rsidP="00FC56E0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131CB236" wp14:editId="4EED78D7">
            <wp:simplePos x="0" y="0"/>
            <wp:positionH relativeFrom="column">
              <wp:posOffset>6400800</wp:posOffset>
            </wp:positionH>
            <wp:positionV relativeFrom="page">
              <wp:posOffset>2344420</wp:posOffset>
            </wp:positionV>
            <wp:extent cx="1762760" cy="2498090"/>
            <wp:effectExtent l="25400" t="25400" r="15240" b="16510"/>
            <wp:wrapNone/>
            <wp:docPr id="7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0741A4EE" wp14:editId="7C60E33F">
            <wp:simplePos x="0" y="0"/>
            <wp:positionH relativeFrom="column">
              <wp:posOffset>4457700</wp:posOffset>
            </wp:positionH>
            <wp:positionV relativeFrom="page">
              <wp:posOffset>2344420</wp:posOffset>
            </wp:positionV>
            <wp:extent cx="1762760" cy="2498090"/>
            <wp:effectExtent l="25400" t="25400" r="15240" b="16510"/>
            <wp:wrapNone/>
            <wp:docPr id="7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2BFAEF35" wp14:editId="54B79FE4">
            <wp:simplePos x="0" y="0"/>
            <wp:positionH relativeFrom="column">
              <wp:posOffset>2514600</wp:posOffset>
            </wp:positionH>
            <wp:positionV relativeFrom="page">
              <wp:posOffset>2344844</wp:posOffset>
            </wp:positionV>
            <wp:extent cx="1762928" cy="2498090"/>
            <wp:effectExtent l="25400" t="25400" r="15240" b="16510"/>
            <wp:wrapNone/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598CA" w14:textId="77777777" w:rsidR="00893EB5" w:rsidRDefault="00396B0F">
      <w:pPr>
        <w:sectPr w:rsidR="00893EB5" w:rsidSect="00672E46">
          <w:headerReference w:type="default" r:id="rId20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37DCD4A" wp14:editId="47B1FACA">
                <wp:simplePos x="0" y="0"/>
                <wp:positionH relativeFrom="column">
                  <wp:posOffset>1651635</wp:posOffset>
                </wp:positionH>
                <wp:positionV relativeFrom="paragraph">
                  <wp:posOffset>4341802</wp:posOffset>
                </wp:positionV>
                <wp:extent cx="1946787" cy="451629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787" cy="451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3A7E6" w14:textId="6C4EB1FA" w:rsidR="00571EA1" w:rsidRPr="00571EA1" w:rsidRDefault="00A936EC" w:rsidP="00E145D9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21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Leap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DCD4A" id="Text Box 77" o:spid="_x0000_s1034" type="#_x0000_t202" style="position:absolute;margin-left:130.05pt;margin-top:341.85pt;width:153.3pt;height:3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" filled="f" stroked="f" strokeweight=".5pt">
                <v:textbox>
                  <w:txbxContent>
                    <w:p w14:paraId="1433A7E6" w14:textId="6C4EB1FA" w:rsidR="00571EA1" w:rsidRPr="00571EA1" w:rsidRDefault="00E145D9" w:rsidP="00E145D9">
                      <w:pPr>
                        <w:rPr>
                          <w:rFonts w:asciiTheme="minorBidi" w:hAnsiTheme="minorBidi"/>
                        </w:rPr>
                      </w:pPr>
                      <w:hyperlink r:id="rId22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>Leap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2E3596F0" wp14:editId="58EC3925">
            <wp:simplePos x="0" y="0"/>
            <wp:positionH relativeFrom="column">
              <wp:posOffset>1123950</wp:posOffset>
            </wp:positionH>
            <wp:positionV relativeFrom="paragraph">
              <wp:posOffset>4400550</wp:posOffset>
            </wp:positionV>
            <wp:extent cx="446400" cy="313200"/>
            <wp:effectExtent l="0" t="0" r="0" b="0"/>
            <wp:wrapNone/>
            <wp:docPr id="103" name="Picture 10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936FA" wp14:editId="6E9EFC4B">
                <wp:simplePos x="0" y="0"/>
                <wp:positionH relativeFrom="column">
                  <wp:posOffset>334010</wp:posOffset>
                </wp:positionH>
                <wp:positionV relativeFrom="paragraph">
                  <wp:posOffset>4994910</wp:posOffset>
                </wp:positionV>
                <wp:extent cx="5372100" cy="431800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20F41" w14:textId="77777777" w:rsidR="00624C07" w:rsidRPr="009239F6" w:rsidRDefault="00624C07" w:rsidP="00624C07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63DAE" id="Text Box 66" o:spid="_x0000_s1035" type="#_x0000_t202" style="position:absolute;margin-left:26.3pt;margin-top:393.3pt;width:423pt;height:34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" filled="f" stroked="f">
                <v:textbox>
                  <w:txbxContent>
                    <w:p w:rsidR="00624C07" w:rsidRPr="009239F6" w:rsidRDefault="00624C07" w:rsidP="00624C07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6441C39A" wp14:editId="49F9DC9C">
            <wp:simplePos x="0" y="0"/>
            <wp:positionH relativeFrom="column">
              <wp:posOffset>6391910</wp:posOffset>
            </wp:positionH>
            <wp:positionV relativeFrom="page">
              <wp:posOffset>2319020</wp:posOffset>
            </wp:positionV>
            <wp:extent cx="1762760" cy="2498090"/>
            <wp:effectExtent l="25400" t="25400" r="15240" b="16510"/>
            <wp:wrapNone/>
            <wp:docPr id="6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11913B92" wp14:editId="0BA6FCED">
            <wp:simplePos x="0" y="0"/>
            <wp:positionH relativeFrom="column">
              <wp:posOffset>4448810</wp:posOffset>
            </wp:positionH>
            <wp:positionV relativeFrom="page">
              <wp:posOffset>2319020</wp:posOffset>
            </wp:positionV>
            <wp:extent cx="1762760" cy="2498090"/>
            <wp:effectExtent l="25400" t="25400" r="15240" b="16510"/>
            <wp:wrapNone/>
            <wp:docPr id="6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2041BC02" wp14:editId="14D65D24">
            <wp:simplePos x="0" y="0"/>
            <wp:positionH relativeFrom="column">
              <wp:posOffset>2506134</wp:posOffset>
            </wp:positionH>
            <wp:positionV relativeFrom="page">
              <wp:posOffset>2319443</wp:posOffset>
            </wp:positionV>
            <wp:extent cx="1762928" cy="2498090"/>
            <wp:effectExtent l="25400" t="25400" r="15240" b="16510"/>
            <wp:wrapNone/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33EB9" w14:textId="5D0109BF" w:rsidR="00893EB5" w:rsidRDefault="00E145D9">
      <w:pPr>
        <w:sectPr w:rsidR="00893EB5" w:rsidSect="00672E46">
          <w:headerReference w:type="default" r:id="rId23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2202684" wp14:editId="6C38CE21">
                <wp:simplePos x="0" y="0"/>
                <wp:positionH relativeFrom="column">
                  <wp:posOffset>1504335</wp:posOffset>
                </wp:positionH>
                <wp:positionV relativeFrom="paragraph">
                  <wp:posOffset>4264742</wp:posOffset>
                </wp:positionV>
                <wp:extent cx="1956620" cy="452284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620" cy="452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4F5E2" w14:textId="40A1161A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24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Overarm throw 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202684" id="Text Box 89" o:spid="_x0000_s1036" type="#_x0000_t202" style="position:absolute;margin-left:118.45pt;margin-top:335.8pt;width:154.05pt;height:35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" filled="f" stroked="f" strokeweight=".5pt">
                <v:textbox>
                  <w:txbxContent>
                    <w:p w14:paraId="7274F5E2" w14:textId="40A1161A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25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Overarm throw 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>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 w:rsidR="00396B0F">
        <w:rPr>
          <w:noProof/>
          <w:lang w:eastAsia="en-AU"/>
        </w:rPr>
        <w:drawing>
          <wp:anchor distT="0" distB="0" distL="114300" distR="114300" simplePos="0" relativeHeight="251692032" behindDoc="0" locked="0" layoutInCell="1" allowOverlap="1" wp14:anchorId="7EBFDB55" wp14:editId="07E96502">
            <wp:simplePos x="0" y="0"/>
            <wp:positionH relativeFrom="column">
              <wp:posOffset>1042035</wp:posOffset>
            </wp:positionH>
            <wp:positionV relativeFrom="paragraph">
              <wp:posOffset>4314825</wp:posOffset>
            </wp:positionV>
            <wp:extent cx="446400" cy="313200"/>
            <wp:effectExtent l="0" t="0" r="0" b="0"/>
            <wp:wrapNone/>
            <wp:docPr id="104" name="Picture 10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5F9C2BE4" wp14:editId="054CAC70">
            <wp:simplePos x="0" y="0"/>
            <wp:positionH relativeFrom="column">
              <wp:posOffset>8343900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6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97FF9A9" wp14:editId="6D99B257">
            <wp:simplePos x="0" y="0"/>
            <wp:positionH relativeFrom="column">
              <wp:posOffset>571500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BADAA" wp14:editId="2422288D">
                <wp:simplePos x="0" y="0"/>
                <wp:positionH relativeFrom="column">
                  <wp:posOffset>342900</wp:posOffset>
                </wp:positionH>
                <wp:positionV relativeFrom="paragraph">
                  <wp:posOffset>5029200</wp:posOffset>
                </wp:positionV>
                <wp:extent cx="5372100" cy="43180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C1D65" w14:textId="77777777" w:rsidR="00624C07" w:rsidRPr="009239F6" w:rsidRDefault="00624C07" w:rsidP="00624C07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8670E9" id="Text Box 60" o:spid="_x0000_s1037" type="#_x0000_t202" style="position:absolute;margin-left:27pt;margin-top:396pt;width:423pt;height:3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" filled="f" stroked="f">
                <v:textbox>
                  <w:txbxContent>
                    <w:p w:rsidR="00624C07" w:rsidRPr="009239F6" w:rsidRDefault="00624C07" w:rsidP="00624C07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4D7A823D" wp14:editId="6FE32FE8">
            <wp:simplePos x="0" y="0"/>
            <wp:positionH relativeFrom="column">
              <wp:posOffset>6400800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79B1B7A3" wp14:editId="31DED8D5">
            <wp:simplePos x="0" y="0"/>
            <wp:positionH relativeFrom="column">
              <wp:posOffset>4457700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6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4D313D84" wp14:editId="7511DE7F">
            <wp:simplePos x="0" y="0"/>
            <wp:positionH relativeFrom="column">
              <wp:posOffset>2514600</wp:posOffset>
            </wp:positionH>
            <wp:positionV relativeFrom="page">
              <wp:posOffset>2353310</wp:posOffset>
            </wp:positionV>
            <wp:extent cx="1762928" cy="2498090"/>
            <wp:effectExtent l="25400" t="25400" r="15240" b="16510"/>
            <wp:wrapNone/>
            <wp:docPr id="6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A01AB" w14:textId="77777777" w:rsidR="001770FF" w:rsidRDefault="00396B0F">
      <w:pPr>
        <w:sectPr w:rsidR="001770FF" w:rsidSect="00672E46">
          <w:headerReference w:type="default" r:id="rId26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9919D68" wp14:editId="5B761A7A">
                <wp:simplePos x="0" y="0"/>
                <wp:positionH relativeFrom="column">
                  <wp:posOffset>1612490</wp:posOffset>
                </wp:positionH>
                <wp:positionV relativeFrom="paragraph">
                  <wp:posOffset>4323735</wp:posOffset>
                </wp:positionV>
                <wp:extent cx="1924050" cy="452284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52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90C0C" w14:textId="61FF5446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27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Side gallop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19D68" id="Text Box 93" o:spid="_x0000_s1038" type="#_x0000_t202" style="position:absolute;margin-left:126.95pt;margin-top:340.45pt;width:151.5pt;height:35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" filled="f" stroked="f" strokeweight=".5pt">
                <v:textbox>
                  <w:txbxContent>
                    <w:p w14:paraId="00590C0C" w14:textId="61FF5446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28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>Side gallop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12AF0EC4" wp14:editId="60D6375D">
            <wp:simplePos x="0" y="0"/>
            <wp:positionH relativeFrom="column">
              <wp:posOffset>1143000</wp:posOffset>
            </wp:positionH>
            <wp:positionV relativeFrom="paragraph">
              <wp:posOffset>4371975</wp:posOffset>
            </wp:positionV>
            <wp:extent cx="445770" cy="313055"/>
            <wp:effectExtent l="0" t="0" r="0" b="0"/>
            <wp:wrapNone/>
            <wp:docPr id="105" name="Picture 10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6D38A" wp14:editId="27BE0610">
                <wp:simplePos x="0" y="0"/>
                <wp:positionH relativeFrom="column">
                  <wp:posOffset>353060</wp:posOffset>
                </wp:positionH>
                <wp:positionV relativeFrom="paragraph">
                  <wp:posOffset>5020310</wp:posOffset>
                </wp:positionV>
                <wp:extent cx="5372100" cy="43180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580F6" w14:textId="77777777" w:rsidR="00624C07" w:rsidRPr="009239F6" w:rsidRDefault="00624C07" w:rsidP="00624C07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61358" id="Text Box 54" o:spid="_x0000_s1039" type="#_x0000_t202" style="position:absolute;margin-left:27.8pt;margin-top:395.3pt;width:423pt;height:3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" filled="f" stroked="f">
                <v:textbox>
                  <w:txbxContent>
                    <w:p w:rsidR="00624C07" w:rsidRPr="009239F6" w:rsidRDefault="00624C07" w:rsidP="00624C07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3FFB5EBE" wp14:editId="296E6B14">
            <wp:simplePos x="0" y="0"/>
            <wp:positionH relativeFrom="column">
              <wp:posOffset>6409055</wp:posOffset>
            </wp:positionH>
            <wp:positionV relativeFrom="page">
              <wp:posOffset>2344420</wp:posOffset>
            </wp:positionV>
            <wp:extent cx="1762760" cy="2498090"/>
            <wp:effectExtent l="25400" t="25400" r="15240" b="16510"/>
            <wp:wrapNone/>
            <wp:docPr id="5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52096" behindDoc="0" locked="0" layoutInCell="1" allowOverlap="1" wp14:anchorId="0C0E9FC2" wp14:editId="28137F83">
            <wp:simplePos x="0" y="0"/>
            <wp:positionH relativeFrom="column">
              <wp:posOffset>4465955</wp:posOffset>
            </wp:positionH>
            <wp:positionV relativeFrom="page">
              <wp:posOffset>2344420</wp:posOffset>
            </wp:positionV>
            <wp:extent cx="1762760" cy="2498090"/>
            <wp:effectExtent l="25400" t="25400" r="15240" b="16510"/>
            <wp:wrapNone/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50048" behindDoc="0" locked="0" layoutInCell="1" allowOverlap="1" wp14:anchorId="0F0F9A9C" wp14:editId="64AB1A3A">
            <wp:simplePos x="0" y="0"/>
            <wp:positionH relativeFrom="column">
              <wp:posOffset>2523066</wp:posOffset>
            </wp:positionH>
            <wp:positionV relativeFrom="page">
              <wp:posOffset>2344843</wp:posOffset>
            </wp:positionV>
            <wp:extent cx="1762928" cy="2498090"/>
            <wp:effectExtent l="25400" t="25400" r="15240" b="16510"/>
            <wp:wrapNone/>
            <wp:docPr id="5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DB61" w14:textId="77777777" w:rsidR="001770FF" w:rsidRDefault="00396B0F">
      <w:pPr>
        <w:sectPr w:rsidR="001770FF" w:rsidSect="00672E46">
          <w:headerReference w:type="default" r:id="rId29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31A0ED2" wp14:editId="192E7529">
                <wp:simplePos x="0" y="0"/>
                <wp:positionH relativeFrom="column">
                  <wp:posOffset>1513840</wp:posOffset>
                </wp:positionH>
                <wp:positionV relativeFrom="paragraph">
                  <wp:posOffset>4281477</wp:posOffset>
                </wp:positionV>
                <wp:extent cx="2143432" cy="450707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432" cy="450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6C931" w14:textId="5BA8AE68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30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Skip 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A0ED2" id="Text Box 94" o:spid="_x0000_s1040" type="#_x0000_t202" style="position:absolute;margin-left:119.2pt;margin-top:337.1pt;width:168.75pt;height:35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" filled="f" stroked="f" strokeweight=".5pt">
                <v:textbox>
                  <w:txbxContent>
                    <w:p w14:paraId="72A6C931" w14:textId="5BA8AE68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31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Skip 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>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378800AF" wp14:editId="778F149C">
            <wp:simplePos x="0" y="0"/>
            <wp:positionH relativeFrom="column">
              <wp:posOffset>1019175</wp:posOffset>
            </wp:positionH>
            <wp:positionV relativeFrom="paragraph">
              <wp:posOffset>4333875</wp:posOffset>
            </wp:positionV>
            <wp:extent cx="445770" cy="313055"/>
            <wp:effectExtent l="0" t="0" r="0" b="0"/>
            <wp:wrapNone/>
            <wp:docPr id="106" name="Picture 10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48000" behindDoc="0" locked="0" layoutInCell="1" allowOverlap="1" wp14:anchorId="4716991C" wp14:editId="48FCAB80">
            <wp:simplePos x="0" y="0"/>
            <wp:positionH relativeFrom="column">
              <wp:posOffset>8335010</wp:posOffset>
            </wp:positionH>
            <wp:positionV relativeFrom="page">
              <wp:posOffset>2336165</wp:posOffset>
            </wp:positionV>
            <wp:extent cx="1762760" cy="2498090"/>
            <wp:effectExtent l="25400" t="25400" r="15240" b="16510"/>
            <wp:wrapNone/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46976" behindDoc="0" locked="0" layoutInCell="1" allowOverlap="1" wp14:anchorId="204C2FA9" wp14:editId="25CD17ED">
            <wp:simplePos x="0" y="0"/>
            <wp:positionH relativeFrom="column">
              <wp:posOffset>562610</wp:posOffset>
            </wp:positionH>
            <wp:positionV relativeFrom="page">
              <wp:posOffset>2336165</wp:posOffset>
            </wp:positionV>
            <wp:extent cx="1762760" cy="2498090"/>
            <wp:effectExtent l="25400" t="25400" r="15240" b="16510"/>
            <wp:wrapNone/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1B950C" wp14:editId="6531BECE">
                <wp:simplePos x="0" y="0"/>
                <wp:positionH relativeFrom="column">
                  <wp:posOffset>334010</wp:posOffset>
                </wp:positionH>
                <wp:positionV relativeFrom="paragraph">
                  <wp:posOffset>5012055</wp:posOffset>
                </wp:positionV>
                <wp:extent cx="5372100" cy="4318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561B4" w14:textId="77777777" w:rsidR="00CC426B" w:rsidRPr="009239F6" w:rsidRDefault="00CC426B" w:rsidP="00CC426B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900D2" id="Text Box 50" o:spid="_x0000_s1041" type="#_x0000_t202" style="position:absolute;margin-left:26.3pt;margin-top:394.65pt;width:423pt;height:3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" filled="f" stroked="f">
                <v:textbox>
                  <w:txbxContent>
                    <w:p w:rsidR="00CC426B" w:rsidRPr="009239F6" w:rsidRDefault="00CC426B" w:rsidP="00CC426B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44928" behindDoc="0" locked="0" layoutInCell="1" allowOverlap="1" wp14:anchorId="4071CFAF" wp14:editId="69394729">
            <wp:simplePos x="0" y="0"/>
            <wp:positionH relativeFrom="column">
              <wp:posOffset>6391910</wp:posOffset>
            </wp:positionH>
            <wp:positionV relativeFrom="page">
              <wp:posOffset>2336165</wp:posOffset>
            </wp:positionV>
            <wp:extent cx="1762760" cy="2498090"/>
            <wp:effectExtent l="25400" t="25400" r="15240" b="16510"/>
            <wp:wrapNone/>
            <wp:docPr id="5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07" w:rsidRPr="007E36CF">
        <w:rPr>
          <w:noProof/>
          <w:lang w:eastAsia="en-AU"/>
        </w:rPr>
        <w:drawing>
          <wp:anchor distT="0" distB="0" distL="114300" distR="114300" simplePos="0" relativeHeight="251643904" behindDoc="0" locked="0" layoutInCell="1" allowOverlap="1" wp14:anchorId="556BE0E3" wp14:editId="269F3B02">
            <wp:simplePos x="0" y="0"/>
            <wp:positionH relativeFrom="column">
              <wp:posOffset>4448810</wp:posOffset>
            </wp:positionH>
            <wp:positionV relativeFrom="page">
              <wp:posOffset>2336165</wp:posOffset>
            </wp:positionV>
            <wp:extent cx="1762760" cy="2498090"/>
            <wp:effectExtent l="25400" t="25400" r="15240" b="16510"/>
            <wp:wrapNone/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26B" w:rsidRPr="007E36CF">
        <w:rPr>
          <w:noProof/>
          <w:lang w:eastAsia="en-AU"/>
        </w:rPr>
        <w:drawing>
          <wp:anchor distT="0" distB="0" distL="114300" distR="114300" simplePos="0" relativeHeight="251642880" behindDoc="0" locked="0" layoutInCell="1" allowOverlap="1" wp14:anchorId="45A78DB3" wp14:editId="47F3DAED">
            <wp:simplePos x="0" y="0"/>
            <wp:positionH relativeFrom="column">
              <wp:posOffset>2506134</wp:posOffset>
            </wp:positionH>
            <wp:positionV relativeFrom="page">
              <wp:posOffset>2336377</wp:posOffset>
            </wp:positionV>
            <wp:extent cx="1762928" cy="2498090"/>
            <wp:effectExtent l="25400" t="25400" r="15240" b="16510"/>
            <wp:wrapNone/>
            <wp:docPr id="5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30569" w14:textId="77777777" w:rsidR="001770FF" w:rsidRDefault="00571EA1">
      <w:pPr>
        <w:sectPr w:rsidR="001770FF" w:rsidSect="00672E46">
          <w:headerReference w:type="default" r:id="rId32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1229A33" wp14:editId="06E72D40">
                <wp:simplePos x="0" y="0"/>
                <wp:positionH relativeFrom="column">
                  <wp:posOffset>1562735</wp:posOffset>
                </wp:positionH>
                <wp:positionV relativeFrom="paragraph">
                  <wp:posOffset>4202758</wp:posOffset>
                </wp:positionV>
                <wp:extent cx="2045110" cy="44245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110" cy="442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4B69" w14:textId="4D43FB4F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33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Sprint run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229A33" id="Text Box 96" o:spid="_x0000_s1042" type="#_x0000_t202" style="position:absolute;margin-left:123.05pt;margin-top:330.95pt;width:161.05pt;height:34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" filled="f" stroked="f" strokeweight=".5pt">
                <v:textbox>
                  <w:txbxContent>
                    <w:p w14:paraId="5B574B69" w14:textId="4D43FB4F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34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>Sprint run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45FA6B68" wp14:editId="32F756F0">
            <wp:simplePos x="0" y="0"/>
            <wp:positionH relativeFrom="column">
              <wp:posOffset>1066800</wp:posOffset>
            </wp:positionH>
            <wp:positionV relativeFrom="paragraph">
              <wp:posOffset>4267200</wp:posOffset>
            </wp:positionV>
            <wp:extent cx="446400" cy="313200"/>
            <wp:effectExtent l="0" t="0" r="0" b="0"/>
            <wp:wrapNone/>
            <wp:docPr id="107" name="Picture 10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CF0D14" wp14:editId="03359495">
                <wp:simplePos x="0" y="0"/>
                <wp:positionH relativeFrom="column">
                  <wp:posOffset>353060</wp:posOffset>
                </wp:positionH>
                <wp:positionV relativeFrom="paragraph">
                  <wp:posOffset>5020310</wp:posOffset>
                </wp:positionV>
                <wp:extent cx="5372100" cy="4318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3A5BF" w14:textId="77777777" w:rsidR="00CC426B" w:rsidRPr="009239F6" w:rsidRDefault="00CC426B" w:rsidP="00CC426B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98EFC" id="Text Box 46" o:spid="_x0000_s1043" type="#_x0000_t202" style="position:absolute;margin-left:27.8pt;margin-top:395.3pt;width:423pt;height:3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" filled="f" stroked="f">
                <v:textbox>
                  <w:txbxContent>
                    <w:p w:rsidR="00CC426B" w:rsidRPr="009239F6" w:rsidRDefault="00CC426B" w:rsidP="00CC426B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426B" w:rsidRPr="007E36CF">
        <w:rPr>
          <w:noProof/>
          <w:lang w:eastAsia="en-AU"/>
        </w:rPr>
        <w:drawing>
          <wp:anchor distT="0" distB="0" distL="114300" distR="114300" simplePos="0" relativeHeight="251640832" behindDoc="0" locked="0" layoutInCell="1" allowOverlap="1" wp14:anchorId="3991C337" wp14:editId="27FAD978">
            <wp:simplePos x="0" y="0"/>
            <wp:positionH relativeFrom="column">
              <wp:posOffset>6409055</wp:posOffset>
            </wp:positionH>
            <wp:positionV relativeFrom="page">
              <wp:posOffset>2344420</wp:posOffset>
            </wp:positionV>
            <wp:extent cx="1762760" cy="2498090"/>
            <wp:effectExtent l="25400" t="25400" r="15240" b="16510"/>
            <wp:wrapNone/>
            <wp:docPr id="4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26B" w:rsidRPr="007E36CF">
        <w:rPr>
          <w:noProof/>
          <w:lang w:eastAsia="en-AU"/>
        </w:rPr>
        <w:drawing>
          <wp:anchor distT="0" distB="0" distL="114300" distR="114300" simplePos="0" relativeHeight="251639808" behindDoc="0" locked="0" layoutInCell="1" allowOverlap="1" wp14:anchorId="5D759BD2" wp14:editId="03E7AF38">
            <wp:simplePos x="0" y="0"/>
            <wp:positionH relativeFrom="column">
              <wp:posOffset>4465955</wp:posOffset>
            </wp:positionH>
            <wp:positionV relativeFrom="page">
              <wp:posOffset>2344420</wp:posOffset>
            </wp:positionV>
            <wp:extent cx="1762760" cy="2498090"/>
            <wp:effectExtent l="25400" t="25400" r="15240" b="16510"/>
            <wp:wrapNone/>
            <wp:docPr id="4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26B" w:rsidRPr="007E36CF">
        <w:rPr>
          <w:noProof/>
          <w:lang w:eastAsia="en-AU"/>
        </w:rPr>
        <w:drawing>
          <wp:anchor distT="0" distB="0" distL="114300" distR="114300" simplePos="0" relativeHeight="251638784" behindDoc="0" locked="0" layoutInCell="1" allowOverlap="1" wp14:anchorId="6A39A858" wp14:editId="40FC303B">
            <wp:simplePos x="0" y="0"/>
            <wp:positionH relativeFrom="column">
              <wp:posOffset>2523067</wp:posOffset>
            </wp:positionH>
            <wp:positionV relativeFrom="page">
              <wp:posOffset>2344843</wp:posOffset>
            </wp:positionV>
            <wp:extent cx="1762928" cy="2498090"/>
            <wp:effectExtent l="25400" t="25400" r="15240" b="16510"/>
            <wp:wrapNone/>
            <wp:docPr id="4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5991" w14:textId="77777777" w:rsidR="001770FF" w:rsidRDefault="00396B0F">
      <w:pPr>
        <w:sectPr w:rsidR="001770FF" w:rsidSect="00672E46">
          <w:headerReference w:type="default" r:id="rId35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D30F5E" wp14:editId="00A2ADE3">
                <wp:simplePos x="0" y="0"/>
                <wp:positionH relativeFrom="column">
                  <wp:posOffset>1592580</wp:posOffset>
                </wp:positionH>
                <wp:positionV relativeFrom="paragraph">
                  <wp:posOffset>4267507</wp:posOffset>
                </wp:positionV>
                <wp:extent cx="2320413" cy="422787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413" cy="422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F539" w14:textId="7503F5A5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36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Static balance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D30F5E" id="Text Box 97" o:spid="_x0000_s1044" type="#_x0000_t202" style="position:absolute;margin-left:125.4pt;margin-top:336pt;width:182.7pt;height:33.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" filled="f" stroked="f" strokeweight=".5pt">
                <v:textbox>
                  <w:txbxContent>
                    <w:p w14:paraId="53B2F539" w14:textId="7503F5A5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37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>Static balance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 w:rsidR="00571EA1"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 wp14:anchorId="25A77EF8" wp14:editId="25BEB182">
            <wp:simplePos x="0" y="0"/>
            <wp:positionH relativeFrom="column">
              <wp:posOffset>1085850</wp:posOffset>
            </wp:positionH>
            <wp:positionV relativeFrom="paragraph">
              <wp:posOffset>4324350</wp:posOffset>
            </wp:positionV>
            <wp:extent cx="446400" cy="313200"/>
            <wp:effectExtent l="0" t="0" r="0" b="0"/>
            <wp:wrapNone/>
            <wp:docPr id="108" name="Picture 10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E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AC91A9" wp14:editId="3A5CB42C">
                <wp:simplePos x="0" y="0"/>
                <wp:positionH relativeFrom="column">
                  <wp:posOffset>342900</wp:posOffset>
                </wp:positionH>
                <wp:positionV relativeFrom="paragraph">
                  <wp:posOffset>5024755</wp:posOffset>
                </wp:positionV>
                <wp:extent cx="5372100" cy="431800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23711" w14:textId="77777777" w:rsidR="00FC56E0" w:rsidRPr="009239F6" w:rsidRDefault="00FC56E0" w:rsidP="00FC56E0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8208A4" id="Text Box 90" o:spid="_x0000_s1045" type="#_x0000_t202" style="position:absolute;margin-left:27pt;margin-top:395.65pt;width:423pt;height:3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" filled="f" stroked="f">
                <v:textbox>
                  <w:txbxContent>
                    <w:p w:rsidR="00FC56E0" w:rsidRPr="009239F6" w:rsidRDefault="00FC56E0" w:rsidP="00FC56E0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1178C32B" wp14:editId="60E41186">
            <wp:simplePos x="0" y="0"/>
            <wp:positionH relativeFrom="column">
              <wp:posOffset>5414010</wp:posOffset>
            </wp:positionH>
            <wp:positionV relativeFrom="page">
              <wp:posOffset>2331720</wp:posOffset>
            </wp:positionV>
            <wp:extent cx="1762760" cy="2498090"/>
            <wp:effectExtent l="25400" t="25400" r="15240" b="16510"/>
            <wp:wrapNone/>
            <wp:docPr id="9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E0" w:rsidRPr="007E36CF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288137C5" wp14:editId="00453E3D">
            <wp:simplePos x="0" y="0"/>
            <wp:positionH relativeFrom="column">
              <wp:posOffset>3470910</wp:posOffset>
            </wp:positionH>
            <wp:positionV relativeFrom="page">
              <wp:posOffset>2332144</wp:posOffset>
            </wp:positionV>
            <wp:extent cx="1762760" cy="2498090"/>
            <wp:effectExtent l="25400" t="25400" r="15240" b="16510"/>
            <wp:wrapNone/>
            <wp:docPr id="9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01A5E" w14:textId="77777777" w:rsidR="001770FF" w:rsidRDefault="00571EA1">
      <w:pPr>
        <w:sectPr w:rsidR="001770FF" w:rsidSect="00672E46">
          <w:headerReference w:type="default" r:id="rId38"/>
          <w:pgSz w:w="16820" w:h="11900" w:orient="landscape"/>
          <w:pgMar w:top="1800" w:right="1440" w:bottom="1800" w:left="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B714A14" wp14:editId="5C50294C">
                <wp:simplePos x="0" y="0"/>
                <wp:positionH relativeFrom="column">
                  <wp:posOffset>1533525</wp:posOffset>
                </wp:positionH>
                <wp:positionV relativeFrom="paragraph">
                  <wp:posOffset>4239567</wp:posOffset>
                </wp:positionV>
                <wp:extent cx="1976284" cy="432619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284" cy="43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E417A" w14:textId="117018B2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39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Two-hand strike 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14A14" id="Text Box 98" o:spid="_x0000_s1046" type="#_x0000_t202" style="position:absolute;margin-left:120.75pt;margin-top:333.8pt;width:155.6pt;height:34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" filled="f" stroked="f" strokeweight=".5pt">
                <v:textbox>
                  <w:txbxContent>
                    <w:p w14:paraId="1E1E417A" w14:textId="117018B2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40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>Two-hand</w:t>
                        </w:r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 </w:t>
                        </w:r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>strike 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ouble click on YouTube 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11CB81DB" wp14:editId="474169E7">
            <wp:simplePos x="0" y="0"/>
            <wp:positionH relativeFrom="column">
              <wp:posOffset>1021080</wp:posOffset>
            </wp:positionH>
            <wp:positionV relativeFrom="paragraph">
              <wp:posOffset>4295775</wp:posOffset>
            </wp:positionV>
            <wp:extent cx="445770" cy="313055"/>
            <wp:effectExtent l="0" t="0" r="0" b="0"/>
            <wp:wrapNone/>
            <wp:docPr id="109" name="Picture 10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0FF" w:rsidRPr="007E36CF">
        <w:rPr>
          <w:noProof/>
          <w:lang w:eastAsia="en-AU"/>
        </w:rPr>
        <w:drawing>
          <wp:anchor distT="0" distB="0" distL="114300" distR="114300" simplePos="0" relativeHeight="251637760" behindDoc="0" locked="0" layoutInCell="1" allowOverlap="1" wp14:anchorId="3388975D" wp14:editId="1A239976">
            <wp:simplePos x="0" y="0"/>
            <wp:positionH relativeFrom="column">
              <wp:posOffset>8326755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4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FF" w:rsidRPr="007E36CF">
        <w:rPr>
          <w:noProof/>
          <w:lang w:eastAsia="en-AU"/>
        </w:rPr>
        <w:drawing>
          <wp:anchor distT="0" distB="0" distL="114300" distR="114300" simplePos="0" relativeHeight="251636736" behindDoc="0" locked="0" layoutInCell="1" allowOverlap="1" wp14:anchorId="62C31311" wp14:editId="70BF4CCA">
            <wp:simplePos x="0" y="0"/>
            <wp:positionH relativeFrom="column">
              <wp:posOffset>554355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F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5F1C483" wp14:editId="570CBB6B">
                <wp:simplePos x="0" y="0"/>
                <wp:positionH relativeFrom="column">
                  <wp:posOffset>323850</wp:posOffset>
                </wp:positionH>
                <wp:positionV relativeFrom="paragraph">
                  <wp:posOffset>5029200</wp:posOffset>
                </wp:positionV>
                <wp:extent cx="5372100" cy="4318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BD8F1" w14:textId="77777777" w:rsidR="00CC426B" w:rsidRPr="009239F6" w:rsidRDefault="00CC426B" w:rsidP="001770FF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12490" id="Text Box 36" o:spid="_x0000_s1047" type="#_x0000_t202" style="position:absolute;margin-left:25.5pt;margin-top:396pt;width:423pt;height:3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" filled="f" stroked="f">
                <v:textbox>
                  <w:txbxContent>
                    <w:p w:rsidR="00CC426B" w:rsidRPr="009239F6" w:rsidRDefault="00CC426B" w:rsidP="001770FF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0FF" w:rsidRPr="007E36CF">
        <w:rPr>
          <w:noProof/>
          <w:lang w:eastAsia="en-AU"/>
        </w:rPr>
        <w:drawing>
          <wp:anchor distT="0" distB="0" distL="114300" distR="114300" simplePos="0" relativeHeight="251634688" behindDoc="0" locked="0" layoutInCell="1" allowOverlap="1" wp14:anchorId="1E7ECC05" wp14:editId="01658E9F">
            <wp:simplePos x="0" y="0"/>
            <wp:positionH relativeFrom="column">
              <wp:posOffset>6383655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3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FF" w:rsidRPr="007E36CF">
        <w:rPr>
          <w:noProof/>
          <w:lang w:eastAsia="en-AU"/>
        </w:rPr>
        <w:drawing>
          <wp:anchor distT="0" distB="0" distL="114300" distR="114300" simplePos="0" relativeHeight="251633664" behindDoc="0" locked="0" layoutInCell="1" allowOverlap="1" wp14:anchorId="301D2315" wp14:editId="68D7B4BE">
            <wp:simplePos x="0" y="0"/>
            <wp:positionH relativeFrom="column">
              <wp:posOffset>4440555</wp:posOffset>
            </wp:positionH>
            <wp:positionV relativeFrom="page">
              <wp:posOffset>2353310</wp:posOffset>
            </wp:positionV>
            <wp:extent cx="1762760" cy="2498090"/>
            <wp:effectExtent l="25400" t="25400" r="15240" b="16510"/>
            <wp:wrapNone/>
            <wp:docPr id="3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760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FF" w:rsidRPr="007E36CF">
        <w:rPr>
          <w:noProof/>
          <w:lang w:eastAsia="en-AU"/>
        </w:rPr>
        <w:drawing>
          <wp:anchor distT="0" distB="0" distL="114300" distR="114300" simplePos="0" relativeHeight="251632640" behindDoc="0" locked="0" layoutInCell="1" allowOverlap="1" wp14:anchorId="363DD9BE" wp14:editId="7DD721CA">
            <wp:simplePos x="0" y="0"/>
            <wp:positionH relativeFrom="column">
              <wp:posOffset>2497667</wp:posOffset>
            </wp:positionH>
            <wp:positionV relativeFrom="page">
              <wp:posOffset>2353310</wp:posOffset>
            </wp:positionV>
            <wp:extent cx="1762928" cy="2498090"/>
            <wp:effectExtent l="25400" t="25400" r="15240" b="16510"/>
            <wp:wrapNone/>
            <wp:docPr id="3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06A61" w14:textId="77777777" w:rsidR="00425498" w:rsidRDefault="00571EA1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138456F" wp14:editId="2562DDB3">
                <wp:simplePos x="0" y="0"/>
                <wp:positionH relativeFrom="column">
                  <wp:posOffset>1621790</wp:posOffset>
                </wp:positionH>
                <wp:positionV relativeFrom="paragraph">
                  <wp:posOffset>4281477</wp:posOffset>
                </wp:positionV>
                <wp:extent cx="2143432" cy="441796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432" cy="441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7C0B" w14:textId="5780DD0F" w:rsidR="00571EA1" w:rsidRPr="00571EA1" w:rsidRDefault="00A936EC" w:rsidP="00396B0F">
                            <w:pPr>
                              <w:rPr>
                                <w:rFonts w:asciiTheme="minorBidi" w:hAnsiTheme="minorBidi"/>
                              </w:rPr>
                            </w:pPr>
                            <w:hyperlink r:id="rId41" w:history="1">
                              <w:r w:rsidR="00396B0F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 xml:space="preserve">Vertical jump </w:t>
                              </w:r>
                              <w:r w:rsidR="00571EA1" w:rsidRPr="00396B0F">
                                <w:rPr>
                                  <w:rStyle w:val="Hyperlink"/>
                                  <w:rFonts w:asciiTheme="minorBidi" w:hAnsiTheme="minorBidi"/>
                                </w:rPr>
                                <w:t>video</w:t>
                              </w:r>
                            </w:hyperlink>
                            <w:r w:rsidR="00E145D9">
                              <w:rPr>
                                <w:rStyle w:val="Hyperlink"/>
                                <w:rFonts w:asciiTheme="minorBidi" w:hAnsiTheme="minorBidi"/>
                              </w:rPr>
                              <w:br/>
                            </w:r>
                            <w:r w:rsid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</w:t>
                            </w:r>
                            <w:r w:rsidR="00E145D9" w:rsidRPr="00E145D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ouble click on YouTube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8456F" id="Text Box 99" o:spid="_x0000_s1048" type="#_x0000_t202" style="position:absolute;margin-left:127.7pt;margin-top:337.1pt;width:168.75pt;height:34.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" filled="f" stroked="f" strokeweight=".5pt">
                <v:textbox>
                  <w:txbxContent>
                    <w:p w14:paraId="570C7C0B" w14:textId="5780DD0F" w:rsidR="00571EA1" w:rsidRPr="00571EA1" w:rsidRDefault="00E145D9" w:rsidP="00396B0F">
                      <w:pPr>
                        <w:rPr>
                          <w:rFonts w:asciiTheme="minorBidi" w:hAnsiTheme="minorBidi"/>
                        </w:rPr>
                      </w:pPr>
                      <w:hyperlink r:id="rId42" w:history="1">
                        <w:r w:rsidR="00396B0F" w:rsidRPr="00396B0F">
                          <w:rPr>
                            <w:rStyle w:val="Hyperlink"/>
                            <w:rFonts w:asciiTheme="minorBidi" w:hAnsiTheme="minorBidi"/>
                          </w:rPr>
                          <w:t xml:space="preserve">Vertical jump </w:t>
                        </w:r>
                        <w:r w:rsidR="00571EA1" w:rsidRPr="00396B0F">
                          <w:rPr>
                            <w:rStyle w:val="Hyperlink"/>
                            <w:rFonts w:asciiTheme="minorBidi" w:hAnsiTheme="minorBidi"/>
                          </w:rPr>
                          <w:t>video</w:t>
                        </w:r>
                      </w:hyperlink>
                      <w:r>
                        <w:rPr>
                          <w:rStyle w:val="Hyperlink"/>
                          <w:rFonts w:asciiTheme="minorBidi" w:hAnsiTheme="minorBidi"/>
                        </w:rPr>
                        <w:br/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D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ouble click on YouTube </w:t>
                      </w:r>
                      <w:r w:rsidRPr="00E145D9">
                        <w:rPr>
                          <w:rFonts w:asciiTheme="minorBidi" w:hAnsiTheme="minorBidi"/>
                          <w:sz w:val="20"/>
                          <w:szCs w:val="20"/>
                        </w:rPr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 wp14:anchorId="0E8A2A5E" wp14:editId="65880A20">
            <wp:simplePos x="0" y="0"/>
            <wp:positionH relativeFrom="column">
              <wp:posOffset>1085850</wp:posOffset>
            </wp:positionH>
            <wp:positionV relativeFrom="paragraph">
              <wp:posOffset>4343400</wp:posOffset>
            </wp:positionV>
            <wp:extent cx="446400" cy="313200"/>
            <wp:effectExtent l="0" t="0" r="0" b="0"/>
            <wp:wrapNone/>
            <wp:docPr id="110" name="Picture 11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t_icon_rg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0F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F94D62" wp14:editId="2D1A87B0">
                <wp:simplePos x="0" y="0"/>
                <wp:positionH relativeFrom="column">
                  <wp:posOffset>342900</wp:posOffset>
                </wp:positionH>
                <wp:positionV relativeFrom="paragraph">
                  <wp:posOffset>5029200</wp:posOffset>
                </wp:positionV>
                <wp:extent cx="5372100" cy="431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AF9CF" w14:textId="77777777" w:rsidR="00CC426B" w:rsidRPr="009239F6" w:rsidRDefault="00CC426B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239F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Insert school or 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23EFD" id="Text Box 5" o:spid="_x0000_s1049" type="#_x0000_t202" style="position:absolute;margin-left:27pt;margin-top:396pt;width:423pt;height:3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" filled="f" stroked="f">
                <v:textbox>
                  <w:txbxContent>
                    <w:p w:rsidR="00CC426B" w:rsidRPr="009239F6" w:rsidRDefault="00CC426B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239F6">
                        <w:rPr>
                          <w:rFonts w:ascii="Arial" w:hAnsi="Arial"/>
                          <w:sz w:val="28"/>
                          <w:szCs w:val="28"/>
                        </w:rPr>
                        <w:t>Insert school or child’s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9F6" w:rsidRPr="007E36CF">
        <w:rPr>
          <w:noProof/>
          <w:lang w:eastAsia="en-AU"/>
        </w:rPr>
        <w:drawing>
          <wp:anchor distT="0" distB="0" distL="114300" distR="114300" simplePos="0" relativeHeight="251629568" behindDoc="0" locked="0" layoutInCell="1" allowOverlap="1" wp14:anchorId="6DD431AB" wp14:editId="008258F2">
            <wp:simplePos x="0" y="0"/>
            <wp:positionH relativeFrom="column">
              <wp:posOffset>6400800</wp:posOffset>
            </wp:positionH>
            <wp:positionV relativeFrom="page">
              <wp:posOffset>2353310</wp:posOffset>
            </wp:positionV>
            <wp:extent cx="1762928" cy="2498090"/>
            <wp:effectExtent l="25400" t="25400" r="15240" b="16510"/>
            <wp:wrapNone/>
            <wp:docPr id="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F6" w:rsidRPr="007E36CF">
        <w:rPr>
          <w:noProof/>
          <w:lang w:eastAsia="en-AU"/>
        </w:rPr>
        <w:drawing>
          <wp:anchor distT="0" distB="0" distL="114300" distR="114300" simplePos="0" relativeHeight="251628544" behindDoc="0" locked="0" layoutInCell="1" allowOverlap="1" wp14:anchorId="239AFE14" wp14:editId="0C1207A8">
            <wp:simplePos x="0" y="0"/>
            <wp:positionH relativeFrom="column">
              <wp:posOffset>4457700</wp:posOffset>
            </wp:positionH>
            <wp:positionV relativeFrom="page">
              <wp:posOffset>2353310</wp:posOffset>
            </wp:positionV>
            <wp:extent cx="1762928" cy="2498090"/>
            <wp:effectExtent l="25400" t="25400" r="15240" b="16510"/>
            <wp:wrapNone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46" w:rsidRPr="007E36CF">
        <w:rPr>
          <w:noProof/>
          <w:lang w:eastAsia="en-AU"/>
        </w:rPr>
        <w:drawing>
          <wp:anchor distT="0" distB="0" distL="114300" distR="114300" simplePos="0" relativeHeight="251627520" behindDoc="0" locked="0" layoutInCell="1" allowOverlap="1" wp14:anchorId="2ABC7476" wp14:editId="1ACCAC72">
            <wp:simplePos x="0" y="0"/>
            <wp:positionH relativeFrom="column">
              <wp:posOffset>2514601</wp:posOffset>
            </wp:positionH>
            <wp:positionV relativeFrom="page">
              <wp:posOffset>2353310</wp:posOffset>
            </wp:positionV>
            <wp:extent cx="1762928" cy="2498090"/>
            <wp:effectExtent l="25400" t="25400" r="15240" b="16510"/>
            <wp:wrapNone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lac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712" r="9830" b="356"/>
                    <a:stretch/>
                  </pic:blipFill>
                  <pic:spPr bwMode="auto">
                    <a:xfrm>
                      <a:off x="0" y="0"/>
                      <a:ext cx="1762928" cy="2498090"/>
                    </a:xfrm>
                    <a:prstGeom prst="rect">
                      <a:avLst/>
                    </a:prstGeom>
                    <a:ln w="28575" cmpd="sng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498" w:rsidSect="00672E46">
      <w:headerReference w:type="default" r:id="rId43"/>
      <w:pgSz w:w="16820" w:h="11900" w:orient="landscape"/>
      <w:pgMar w:top="1800" w:right="1440" w:bottom="180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9A575" w14:textId="77777777" w:rsidR="00FE27F1" w:rsidRDefault="00FE27F1" w:rsidP="00672E46">
      <w:r>
        <w:separator/>
      </w:r>
    </w:p>
  </w:endnote>
  <w:endnote w:type="continuationSeparator" w:id="0">
    <w:p w14:paraId="437EEA57" w14:textId="77777777" w:rsidR="00FE27F1" w:rsidRDefault="00FE27F1" w:rsidP="00672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005DE1" w14:textId="77777777" w:rsidR="00FE27F1" w:rsidRDefault="00FE27F1" w:rsidP="00672E46">
      <w:r>
        <w:separator/>
      </w:r>
    </w:p>
  </w:footnote>
  <w:footnote w:type="continuationSeparator" w:id="0">
    <w:p w14:paraId="4CBDEA63" w14:textId="77777777" w:rsidR="00FE27F1" w:rsidRDefault="00FE27F1" w:rsidP="00672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57551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959968E" wp14:editId="5CF1BC7F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7" cy="754380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7" cy="7543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8FB31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1F4F9757" wp14:editId="4B6DBA06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2" cy="7543486"/>
          <wp:effectExtent l="0" t="0" r="0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2" cy="754348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B70C6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7696" behindDoc="1" locked="0" layoutInCell="1" allowOverlap="1" wp14:anchorId="4B8654B7" wp14:editId="7B6CD6D4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2" cy="7543485"/>
          <wp:effectExtent l="0" t="0" r="0" b="63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2" cy="7543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5A2CB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197A87DE" wp14:editId="0CBB0513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1" cy="7543485"/>
          <wp:effectExtent l="0" t="0" r="0" b="6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1" cy="7543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9F900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0D93817" wp14:editId="6849B008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7" cy="754380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7" cy="7543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506B0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DF30F66" wp14:editId="20A2BCDC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7" cy="7543489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7" cy="75434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A8523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E3400B1" wp14:editId="4C0B45B1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6" cy="7543489"/>
          <wp:effectExtent l="0" t="0" r="0" b="63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6" cy="75434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589E5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677D6466" wp14:editId="508199BC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6" cy="7543488"/>
          <wp:effectExtent l="0" t="0" r="0" b="63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6" cy="75434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60932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16F3A4BB" wp14:editId="1C034ED6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5" cy="7543488"/>
          <wp:effectExtent l="0" t="0" r="0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5" cy="75434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5B9B9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45F4245C" wp14:editId="4223B53D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5" cy="7543487"/>
          <wp:effectExtent l="0" t="0" r="0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5" cy="75434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66E71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6EECBA80" wp14:editId="0ABBBC6F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4" cy="7543487"/>
          <wp:effectExtent l="0" t="0" r="0" b="63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4" cy="75434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826A7" w14:textId="77777777" w:rsidR="00CC426B" w:rsidRDefault="00CC426B" w:rsidP="00672E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5F38B295" wp14:editId="1D27EA2E">
          <wp:simplePos x="0" y="0"/>
          <wp:positionH relativeFrom="column">
            <wp:posOffset>0</wp:posOffset>
          </wp:positionH>
          <wp:positionV relativeFrom="page">
            <wp:align>top</wp:align>
          </wp:positionV>
          <wp:extent cx="10670384" cy="7543486"/>
          <wp:effectExtent l="0" t="0" r="0" b="63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W@S_template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384" cy="754348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F1"/>
    <w:rsid w:val="001770FF"/>
    <w:rsid w:val="002F4AC1"/>
    <w:rsid w:val="00396B0F"/>
    <w:rsid w:val="00425498"/>
    <w:rsid w:val="00571EA1"/>
    <w:rsid w:val="00624C07"/>
    <w:rsid w:val="00672E46"/>
    <w:rsid w:val="00817999"/>
    <w:rsid w:val="00893EB5"/>
    <w:rsid w:val="009239F6"/>
    <w:rsid w:val="00A936EC"/>
    <w:rsid w:val="00AE3874"/>
    <w:rsid w:val="00B8794F"/>
    <w:rsid w:val="00CC426B"/>
    <w:rsid w:val="00E145D9"/>
    <w:rsid w:val="00EC58F9"/>
    <w:rsid w:val="00FC56E0"/>
    <w:rsid w:val="00FE27F1"/>
    <w:rsid w:val="00FE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783A2BF"/>
  <w14:defaultImageDpi w14:val="300"/>
  <w15:docId w15:val="{75E0492C-2BA3-4781-AB6E-8BD490CB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E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E46"/>
  </w:style>
  <w:style w:type="paragraph" w:styleId="Footer">
    <w:name w:val="footer"/>
    <w:basedOn w:val="Normal"/>
    <w:link w:val="FooterChar"/>
    <w:uiPriority w:val="99"/>
    <w:unhideWhenUsed/>
    <w:rsid w:val="00672E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E46"/>
  </w:style>
  <w:style w:type="paragraph" w:styleId="BalloonText">
    <w:name w:val="Balloon Text"/>
    <w:basedOn w:val="Normal"/>
    <w:link w:val="BalloonTextChar"/>
    <w:uiPriority w:val="99"/>
    <w:semiHidden/>
    <w:unhideWhenUsed/>
    <w:rsid w:val="00672E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E4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7F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27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Pi7KFwwiJI&amp;list=PLrOa7LNP0maWa6EPlnkvHlk3VsBqhuMZq&amp;index=1" TargetMode="External"/><Relationship Id="rId13" Type="http://schemas.openxmlformats.org/officeDocument/2006/relationships/hyperlink" Target="https://www.youtube.com/watch?v=ies4MpIXfHA&amp;list=PLrOa7LNP0maWa6EPlnkvHlk3VsBqhuMZq&amp;index=5" TargetMode="External"/><Relationship Id="rId18" Type="http://schemas.openxmlformats.org/officeDocument/2006/relationships/hyperlink" Target="https://www.youtube.com/watch?v=ha3vUqH654w&amp;list=PLrOa7LNP0maWa6EPlnkvHlk3VsBqhuMZq&amp;index=3" TargetMode="External"/><Relationship Id="rId26" Type="http://schemas.openxmlformats.org/officeDocument/2006/relationships/header" Target="header7.xml"/><Relationship Id="rId39" Type="http://schemas.openxmlformats.org/officeDocument/2006/relationships/hyperlink" Target="https://www.youtube.com/watch?v=d6shCkvjTmo&amp;list=PLrOa7LNP0maWa6EPlnkvHlk3VsBqhuMZq&amp;index=1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9RtdIcOdxE&amp;list=PLrOa7LNP0maWa6EPlnkvHlk3VsBqhuMZq&amp;index=2" TargetMode="External"/><Relationship Id="rId34" Type="http://schemas.openxmlformats.org/officeDocument/2006/relationships/hyperlink" Target="https://www.youtube.com/watch?v=2hU04IFAr7Q&amp;list=PLrOa7LNP0maWa6EPlnkvHlk3VsBqhuMZq&amp;index=8" TargetMode="External"/><Relationship Id="rId42" Type="http://schemas.openxmlformats.org/officeDocument/2006/relationships/hyperlink" Target="https://www.youtube.com/watch?v=Y-cs8F6hryw&amp;list=PLrOa7LNP0maWa6EPlnkvHlk3VsBqhuMZq&amp;index=9" TargetMode="External"/><Relationship Id="rId7" Type="http://schemas.openxmlformats.org/officeDocument/2006/relationships/header" Target="header1.xml"/><Relationship Id="rId12" Type="http://schemas.openxmlformats.org/officeDocument/2006/relationships/hyperlink" Target="https://www.youtube.com/watch?v=ies4MpIXfHA&amp;list=PLrOa7LNP0maWa6EPlnkvHlk3VsBqhuMZq&amp;index=5" TargetMode="External"/><Relationship Id="rId17" Type="http://schemas.openxmlformats.org/officeDocument/2006/relationships/header" Target="header4.xml"/><Relationship Id="rId25" Type="http://schemas.openxmlformats.org/officeDocument/2006/relationships/hyperlink" Target="https://www.youtube.com/watch?v=1mdyMVezRGc&amp;list=PLrOa7LNP0maWa6EPlnkvHlk3VsBqhuMZq&amp;index=11" TargetMode="External"/><Relationship Id="rId33" Type="http://schemas.openxmlformats.org/officeDocument/2006/relationships/hyperlink" Target="https://www.youtube.com/watch?v=2hU04IFAr7Q&amp;list=PLrOa7LNP0maWa6EPlnkvHlk3VsBqhuMZq&amp;index=8" TargetMode="External"/><Relationship Id="rId38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sd9WKtyNk4&amp;list=PLrOa7LNP0maWa6EPlnkvHlk3VsBqhuMZq&amp;index=4" TargetMode="Externa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41" Type="http://schemas.openxmlformats.org/officeDocument/2006/relationships/hyperlink" Target="https://www.youtube.com/watch?v=Y-cs8F6hryw&amp;list=PLrOa7LNP0maWa6EPlnkvHlk3VsBqhuMZq&amp;index=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s://www.youtube.com/watch?v=1mdyMVezRGc&amp;list=PLrOa7LNP0maWa6EPlnkvHlk3VsBqhuMZq&amp;index=11" TargetMode="External"/><Relationship Id="rId32" Type="http://schemas.openxmlformats.org/officeDocument/2006/relationships/header" Target="header9.xml"/><Relationship Id="rId37" Type="http://schemas.openxmlformats.org/officeDocument/2006/relationships/hyperlink" Target="https://www.youtube.com/watch?v=UJf5pUz7jlI&amp;list=PLrOa7LNP0maWa6EPlnkvHlk3VsBqhuMZq&amp;index=12" TargetMode="External"/><Relationship Id="rId40" Type="http://schemas.openxmlformats.org/officeDocument/2006/relationships/hyperlink" Target="https://www.youtube.com/watch?v=d6shCkvjTmo&amp;list=PLrOa7LNP0maWa6EPlnkvHlk3VsBqhuMZq&amp;index=10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sd9WKtyNk4&amp;list=PLrOa7LNP0maWa6EPlnkvHlk3VsBqhuMZq&amp;index=4" TargetMode="External"/><Relationship Id="rId23" Type="http://schemas.openxmlformats.org/officeDocument/2006/relationships/header" Target="header6.xml"/><Relationship Id="rId28" Type="http://schemas.openxmlformats.org/officeDocument/2006/relationships/hyperlink" Target="https://www.youtube.com/watch?v=D812EVCdy0w&amp;list=PLrOa7LNP0maWa6EPlnkvHlk3VsBqhuMZq&amp;index=6" TargetMode="External"/><Relationship Id="rId36" Type="http://schemas.openxmlformats.org/officeDocument/2006/relationships/hyperlink" Target="https://www.youtube.com/watch?v=UJf5pUz7jlI&amp;list=PLrOa7LNP0maWa6EPlnkvHlk3VsBqhuMZq&amp;index=12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youtube.com/watch?v=ha3vUqH654w&amp;list=PLrOa7LNP0maWa6EPlnkvHlk3VsBqhuMZq&amp;index=3" TargetMode="External"/><Relationship Id="rId31" Type="http://schemas.openxmlformats.org/officeDocument/2006/relationships/hyperlink" Target="https://www.youtube.com/watch?v=AjGHUMnb3Zc&amp;list=PLrOa7LNP0maWa6EPlnkvHlk3VsBqhuMZq&amp;index=7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s://www.youtube.com/watch?v=M9RtdIcOdxE&amp;list=PLrOa7LNP0maWa6EPlnkvHlk3VsBqhuMZq&amp;index=2" TargetMode="External"/><Relationship Id="rId27" Type="http://schemas.openxmlformats.org/officeDocument/2006/relationships/hyperlink" Target="https://www.youtube.com/watch?v=D812EVCdy0w&amp;list=PLrOa7LNP0maWa6EPlnkvHlk3VsBqhuMZq&amp;index=6" TargetMode="External"/><Relationship Id="rId30" Type="http://schemas.openxmlformats.org/officeDocument/2006/relationships/hyperlink" Target="https://www.youtube.com/watch?v=AjGHUMnb3Zc&amp;list=PLrOa7LNP0maWa6EPlnkvHlk3VsBqhuMZq&amp;index=7" TargetMode="External"/><Relationship Id="rId35" Type="http://schemas.openxmlformats.org/officeDocument/2006/relationships/header" Target="header10.xml"/><Relationship Id="rId43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sahs\area\PHP\DPHPP\Health%20Promotion%20Unit\COMMUNICATIONS\PROJECTS\2020\LLW@school%20templates%20for%20Hayley\LLW@S_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E77D60-38C5-4895-BDAB-15753DD01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LLW@S_templates.dotx</Template>
  <TotalTime>54</TotalTime>
  <Pages>12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Slater</dc:creator>
  <cp:keywords/>
  <dc:description/>
  <cp:lastModifiedBy>Charlotte Slater</cp:lastModifiedBy>
  <cp:revision>3</cp:revision>
  <dcterms:created xsi:type="dcterms:W3CDTF">2020-05-08T01:23:00Z</dcterms:created>
  <dcterms:modified xsi:type="dcterms:W3CDTF">2020-05-20T02:24:00Z</dcterms:modified>
</cp:coreProperties>
</file>